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098" w:rsidRPr="006E25A3" w:rsidRDefault="00851098" w:rsidP="00851098">
      <w:pPr>
        <w:jc w:val="center"/>
        <w:rPr>
          <w:sz w:val="28"/>
          <w:szCs w:val="28"/>
        </w:rPr>
      </w:pPr>
      <w:r w:rsidRPr="006E25A3"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כספק יחיד</w:t>
      </w:r>
    </w:p>
    <w:p w:rsidR="00851098" w:rsidRDefault="00851098" w:rsidP="00851098">
      <w:pPr>
        <w:jc w:val="center"/>
      </w:pPr>
      <w:r w:rsidRPr="00736A17">
        <w:rPr>
          <w:rFonts w:cs="David" w:hint="cs"/>
          <w:rtl/>
        </w:rPr>
        <w:t>הודעה בדבר כוונה להתקשרות עם ספק כספק יחיד</w:t>
      </w:r>
    </w:p>
    <w:p w:rsidR="006E25A3" w:rsidRDefault="006E25A3" w:rsidP="00BC6581">
      <w:pPr>
        <w:spacing w:line="360" w:lineRule="auto"/>
        <w:rPr>
          <w:rFonts w:cs="David"/>
          <w:szCs w:val="24"/>
          <w:rtl/>
        </w:rPr>
      </w:pPr>
    </w:p>
    <w:p w:rsidR="00F841AA" w:rsidRPr="006E25A3" w:rsidRDefault="00851098" w:rsidP="00BC6581">
      <w:p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משרד החינוך מבקש להתקשר עם 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 ישראל בע"מ, חברה לתועלת הציבור, כספק יחיד על מנת להפיק ולספק ערכת ספרי קריאה לתלמידים בגני הילדים ברחבי הארץ במהלך שנת הלימודים תשע"ה , כשחלקו של משרד החינוך בהתקשרות הוא בהיקף של 5.1 </w:t>
      </w:r>
      <w:proofErr w:type="spellStart"/>
      <w:r w:rsidRPr="006E25A3">
        <w:rPr>
          <w:rFonts w:cs="David" w:hint="cs"/>
          <w:sz w:val="22"/>
          <w:rtl/>
        </w:rPr>
        <w:t>מלש"ח</w:t>
      </w:r>
      <w:proofErr w:type="spellEnd"/>
      <w:r w:rsidR="00BC6581" w:rsidRPr="006E25A3">
        <w:rPr>
          <w:rFonts w:cs="David" w:hint="cs"/>
          <w:sz w:val="22"/>
          <w:rtl/>
        </w:rPr>
        <w:t xml:space="preserve"> (הקרן מעמידה סך של 4,95 </w:t>
      </w:r>
      <w:proofErr w:type="spellStart"/>
      <w:r w:rsidR="00BC6581" w:rsidRPr="006E25A3">
        <w:rPr>
          <w:rFonts w:cs="David" w:hint="cs"/>
          <w:sz w:val="22"/>
          <w:rtl/>
        </w:rPr>
        <w:t>מל</w:t>
      </w:r>
      <w:r w:rsidR="00F841AA" w:rsidRPr="006E25A3">
        <w:rPr>
          <w:rFonts w:cs="David" w:hint="cs"/>
          <w:sz w:val="22"/>
          <w:rtl/>
        </w:rPr>
        <w:t>ש</w:t>
      </w:r>
      <w:r w:rsidR="00BC6581" w:rsidRPr="006E25A3">
        <w:rPr>
          <w:rFonts w:cs="David" w:hint="cs"/>
          <w:sz w:val="22"/>
          <w:rtl/>
        </w:rPr>
        <w:t>"ח</w:t>
      </w:r>
      <w:proofErr w:type="spellEnd"/>
      <w:r w:rsidR="00F841AA" w:rsidRPr="006E25A3">
        <w:rPr>
          <w:rFonts w:cs="David" w:hint="cs"/>
          <w:sz w:val="22"/>
          <w:rtl/>
        </w:rPr>
        <w:t>)</w:t>
      </w:r>
      <w:r w:rsidRPr="006E25A3">
        <w:rPr>
          <w:rFonts w:cs="David" w:hint="cs"/>
          <w:sz w:val="22"/>
          <w:rtl/>
        </w:rPr>
        <w:t>.</w:t>
      </w:r>
    </w:p>
    <w:p w:rsidR="00851098" w:rsidRPr="006E25A3" w:rsidRDefault="00F841AA" w:rsidP="00851098">
      <w:p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>לתקופה 1/9/14 עד 31/8/15</w:t>
      </w:r>
      <w:r w:rsidR="00851098" w:rsidRPr="006E25A3">
        <w:rPr>
          <w:rFonts w:cs="David" w:hint="cs"/>
          <w:sz w:val="22"/>
          <w:rtl/>
        </w:rPr>
        <w:t xml:space="preserve"> </w:t>
      </w:r>
    </w:p>
    <w:p w:rsidR="00D92AFC" w:rsidRDefault="00D92AFC" w:rsidP="00851098">
      <w:pPr>
        <w:spacing w:line="360" w:lineRule="auto"/>
        <w:rPr>
          <w:rFonts w:cs="David"/>
          <w:sz w:val="22"/>
          <w:rtl/>
        </w:rPr>
      </w:pPr>
    </w:p>
    <w:p w:rsidR="00851098" w:rsidRPr="006E25A3" w:rsidRDefault="00851098" w:rsidP="00851098">
      <w:p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>מהות ההתקשרות:</w:t>
      </w:r>
    </w:p>
    <w:p w:rsidR="00851098" w:rsidRPr="006E25A3" w:rsidRDefault="00851098" w:rsidP="00851098">
      <w:pPr>
        <w:numPr>
          <w:ilvl w:val="1"/>
          <w:numId w:val="1"/>
        </w:numPr>
        <w:tabs>
          <w:tab w:val="clear" w:pos="1440"/>
          <w:tab w:val="num" w:pos="608"/>
        </w:tabs>
        <w:spacing w:line="360" w:lineRule="auto"/>
        <w:ind w:left="608" w:hanging="567"/>
        <w:rPr>
          <w:rFonts w:cs="David"/>
          <w:sz w:val="22"/>
        </w:rPr>
      </w:pPr>
      <w:r w:rsidRPr="006E25A3">
        <w:rPr>
          <w:rFonts w:cs="David" w:hint="cs"/>
          <w:sz w:val="22"/>
          <w:rtl/>
        </w:rPr>
        <w:t xml:space="preserve">קבלת רשימה של ספרי קריאה שנקבעו על ידי ועדת מומחים פדגוגית בראשות גורמי משרד החינוך; התקשרות עם מו"לים של ספרי קריאה אלה והסדרת נושא הזכויות על ספרי הקריאה שנבחרו; הפקת מהדורה מיוחדת של כל אחד מן הספרים שנבחרו, במתודולוגיה של הנחייה משולבת להורים ולתלמידים הכלולה בגוף הספרים, וכן כוללת דבר משרד החינוך; זאת בהיקף של כ-95,000 ערכות, במקביל לאספקת מספר דומה של ערכות זהות במימון עצמי של 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. </w:t>
      </w:r>
    </w:p>
    <w:p w:rsidR="00851098" w:rsidRPr="006E25A3" w:rsidRDefault="00851098" w:rsidP="00851098">
      <w:pPr>
        <w:numPr>
          <w:ilvl w:val="1"/>
          <w:numId w:val="1"/>
        </w:numPr>
        <w:tabs>
          <w:tab w:val="clear" w:pos="1440"/>
          <w:tab w:val="num" w:pos="608"/>
        </w:tabs>
        <w:spacing w:line="360" w:lineRule="auto"/>
        <w:ind w:left="608" w:hanging="567"/>
        <w:rPr>
          <w:rFonts w:cs="David"/>
          <w:sz w:val="22"/>
        </w:rPr>
      </w:pPr>
      <w:r w:rsidRPr="006E25A3">
        <w:rPr>
          <w:rFonts w:cs="David" w:hint="cs"/>
          <w:sz w:val="22"/>
          <w:rtl/>
        </w:rPr>
        <w:t xml:space="preserve">אספקת הספרים במסירה קבוצתית לגני הילדים על פי רשימות מתואמות מראש עם אגף לחינוך קדם יסודי </w:t>
      </w:r>
      <w:proofErr w:type="spellStart"/>
      <w:r w:rsidRPr="006E25A3">
        <w:rPr>
          <w:rFonts w:cs="David" w:hint="cs"/>
          <w:sz w:val="22"/>
          <w:rtl/>
        </w:rPr>
        <w:t>במינהל</w:t>
      </w:r>
      <w:proofErr w:type="spellEnd"/>
      <w:r w:rsidRPr="006E25A3">
        <w:rPr>
          <w:rFonts w:cs="David" w:hint="cs"/>
          <w:sz w:val="22"/>
          <w:rtl/>
        </w:rPr>
        <w:t xml:space="preserve"> הפדגוגי.</w:t>
      </w:r>
    </w:p>
    <w:p w:rsidR="00D92AFC" w:rsidRDefault="00D92AFC" w:rsidP="006E25A3">
      <w:pPr>
        <w:spacing w:line="360" w:lineRule="auto"/>
        <w:rPr>
          <w:rFonts w:cs="David"/>
          <w:sz w:val="22"/>
          <w:rtl/>
        </w:rPr>
      </w:pPr>
    </w:p>
    <w:p w:rsidR="00851098" w:rsidRPr="006E25A3" w:rsidRDefault="00851098" w:rsidP="006E25A3">
      <w:p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הינה ספק יחיד מהנימוקים הבאים:</w:t>
      </w:r>
    </w:p>
    <w:p w:rsidR="00851098" w:rsidRPr="006E25A3" w:rsidRDefault="00851098" w:rsidP="00F841AA">
      <w:pPr>
        <w:numPr>
          <w:ilvl w:val="0"/>
          <w:numId w:val="2"/>
        </w:numPr>
        <w:spacing w:line="360" w:lineRule="auto"/>
        <w:rPr>
          <w:rFonts w:cs="David"/>
          <w:sz w:val="22"/>
        </w:rPr>
      </w:pPr>
      <w:r w:rsidRPr="006E25A3">
        <w:rPr>
          <w:rFonts w:cs="David" w:hint="cs"/>
          <w:sz w:val="22"/>
          <w:rtl/>
        </w:rPr>
        <w:t xml:space="preserve">הקרן </w:t>
      </w:r>
      <w:r w:rsidR="00F841AA" w:rsidRPr="006E25A3">
        <w:rPr>
          <w:rFonts w:cs="David" w:hint="cs"/>
          <w:sz w:val="22"/>
          <w:rtl/>
        </w:rPr>
        <w:t xml:space="preserve">הינה הגורם היחיד בארץ שהנו </w:t>
      </w:r>
      <w:r w:rsidRPr="006E25A3">
        <w:rPr>
          <w:rFonts w:cs="David" w:hint="cs"/>
          <w:sz w:val="22"/>
          <w:rtl/>
        </w:rPr>
        <w:t xml:space="preserve">בעל יכולת וניסיון מוכחים בהפקת הספרים המיוחדים במתודולוגיה הנדרשת לגני הילדים: יכולת ארגונית להפיק את המוצר הייחודי </w:t>
      </w:r>
      <w:r w:rsidRPr="006E25A3">
        <w:rPr>
          <w:rFonts w:cs="David"/>
          <w:sz w:val="22"/>
          <w:rtl/>
        </w:rPr>
        <w:t>–</w:t>
      </w:r>
      <w:r w:rsidRPr="006E25A3">
        <w:rPr>
          <w:rFonts w:cs="David" w:hint="cs"/>
          <w:sz w:val="22"/>
          <w:rtl/>
        </w:rPr>
        <w:t xml:space="preserve"> ספר קריאה שנבחר על ידי ועדה פדגוגית בהנחיית משרד החינוך; הזכויות עבורו הוסדרו, הספר הודפס במהדורה מיוחדת הכוללת מבואות והדרכה לפעילויות המבוססות על קריאת הספר, לרבות דבר משרד החינוך ותדרוך ההורים לעידוד הקריאה; וכן לספקו </w:t>
      </w:r>
      <w:proofErr w:type="spellStart"/>
      <w:r w:rsidRPr="006E25A3">
        <w:rPr>
          <w:rFonts w:cs="David" w:hint="cs"/>
          <w:sz w:val="22"/>
          <w:rtl/>
        </w:rPr>
        <w:t>ולהפיצו</w:t>
      </w:r>
      <w:proofErr w:type="spellEnd"/>
      <w:r w:rsidRPr="006E25A3">
        <w:rPr>
          <w:rFonts w:cs="David" w:hint="cs"/>
          <w:sz w:val="22"/>
          <w:rtl/>
        </w:rPr>
        <w:t xml:space="preserve"> בגני ילדים ברחבי הארץ על פי מתווה שגובש על ידי משרד החינוך.</w:t>
      </w:r>
    </w:p>
    <w:p w:rsidR="00851098" w:rsidRPr="006E25A3" w:rsidRDefault="00851098" w:rsidP="00851098">
      <w:pPr>
        <w:numPr>
          <w:ilvl w:val="0"/>
          <w:numId w:val="2"/>
        </w:numPr>
        <w:spacing w:line="360" w:lineRule="auto"/>
        <w:rPr>
          <w:rFonts w:cs="David"/>
          <w:sz w:val="22"/>
        </w:rPr>
      </w:pPr>
      <w:r w:rsidRPr="006E25A3">
        <w:rPr>
          <w:rFonts w:cs="David" w:hint="cs"/>
          <w:sz w:val="22"/>
          <w:rtl/>
        </w:rPr>
        <w:t xml:space="preserve">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מתקצבת חלק ניכר מעלות המיזם (52% מעלות המיזם לגני ילדים בישובים דוברי עברית באשכולות </w:t>
      </w:r>
      <w:proofErr w:type="spellStart"/>
      <w:r w:rsidRPr="006E25A3">
        <w:rPr>
          <w:rFonts w:cs="David" w:hint="cs"/>
          <w:sz w:val="22"/>
          <w:rtl/>
        </w:rPr>
        <w:t>למ"ס</w:t>
      </w:r>
      <w:proofErr w:type="spellEnd"/>
      <w:r w:rsidRPr="006E25A3">
        <w:rPr>
          <w:rFonts w:cs="David" w:hint="cs"/>
          <w:sz w:val="22"/>
          <w:rtl/>
        </w:rPr>
        <w:t xml:space="preserve"> 1-6, 25% מעלות המיזם לגני ילדים בישובים דוברי ערבית באשכולות </w:t>
      </w:r>
      <w:proofErr w:type="spellStart"/>
      <w:r w:rsidRPr="006E25A3">
        <w:rPr>
          <w:rFonts w:cs="David" w:hint="cs"/>
          <w:sz w:val="22"/>
          <w:rtl/>
        </w:rPr>
        <w:t>למ"ס</w:t>
      </w:r>
      <w:proofErr w:type="spellEnd"/>
      <w:r w:rsidRPr="006E25A3">
        <w:rPr>
          <w:rFonts w:cs="David" w:hint="cs"/>
          <w:sz w:val="22"/>
          <w:rtl/>
        </w:rPr>
        <w:t xml:space="preserve"> 1-10) ומהווה בכך שותפה של משרד החינוך.</w:t>
      </w:r>
    </w:p>
    <w:p w:rsidR="00851098" w:rsidRPr="006E25A3" w:rsidRDefault="00851098" w:rsidP="00851098">
      <w:pPr>
        <w:numPr>
          <w:ilvl w:val="0"/>
          <w:numId w:val="2"/>
        </w:num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התקשרות ישירה עם 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חוסכת </w:t>
      </w:r>
      <w:proofErr w:type="spellStart"/>
      <w:r w:rsidRPr="006E25A3">
        <w:rPr>
          <w:rFonts w:cs="David" w:hint="cs"/>
          <w:sz w:val="22"/>
          <w:rtl/>
        </w:rPr>
        <w:t>תקורות</w:t>
      </w:r>
      <w:proofErr w:type="spellEnd"/>
      <w:r w:rsidRPr="006E25A3">
        <w:rPr>
          <w:rFonts w:cs="David" w:hint="cs"/>
          <w:sz w:val="22"/>
          <w:rtl/>
        </w:rPr>
        <w:t xml:space="preserve"> ומאפשרת להפנות את מלוא משאבי משרד החינוך לתועלת מוסדות החינוך</w:t>
      </w:r>
    </w:p>
    <w:p w:rsidR="00851098" w:rsidRPr="006E25A3" w:rsidRDefault="00F841AA" w:rsidP="00BC6581">
      <w:pPr>
        <w:numPr>
          <w:ilvl w:val="0"/>
          <w:numId w:val="2"/>
        </w:num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לגבי שנה"ל תשע"ה </w:t>
      </w:r>
      <w:r w:rsidR="00851098" w:rsidRPr="006E25A3">
        <w:rPr>
          <w:rFonts w:cs="David" w:hint="cs"/>
          <w:sz w:val="22"/>
          <w:rtl/>
        </w:rPr>
        <w:t xml:space="preserve">בשל </w:t>
      </w:r>
      <w:r w:rsidRPr="006E25A3">
        <w:rPr>
          <w:rFonts w:cs="David" w:hint="cs"/>
          <w:sz w:val="22"/>
          <w:rtl/>
        </w:rPr>
        <w:t xml:space="preserve"> לוחות הזמנים </w:t>
      </w:r>
      <w:r w:rsidR="00851098" w:rsidRPr="006E25A3">
        <w:rPr>
          <w:rFonts w:cs="David" w:hint="cs"/>
          <w:sz w:val="22"/>
          <w:rtl/>
        </w:rPr>
        <w:t>עד לפתיחת שנת הלימודים נדרשת התקשרות שתאפשר אספקת ספרים במועד ו</w:t>
      </w:r>
      <w:r w:rsidR="00BC6581" w:rsidRPr="006E25A3">
        <w:rPr>
          <w:rFonts w:cs="David" w:hint="cs"/>
          <w:sz w:val="22"/>
          <w:rtl/>
        </w:rPr>
        <w:t>אף לא ניתן ממילא</w:t>
      </w:r>
      <w:r w:rsidR="00851098" w:rsidRPr="006E25A3">
        <w:rPr>
          <w:rFonts w:cs="David" w:hint="cs"/>
          <w:sz w:val="22"/>
          <w:rtl/>
        </w:rPr>
        <w:t xml:space="preserve"> לצאת במכרז מיוחד לשם פרויקט זה</w:t>
      </w:r>
      <w:r w:rsidR="00BC6581" w:rsidRPr="006E25A3">
        <w:rPr>
          <w:rFonts w:cs="David" w:hint="cs"/>
          <w:sz w:val="22"/>
          <w:rtl/>
        </w:rPr>
        <w:t xml:space="preserve"> </w:t>
      </w:r>
      <w:proofErr w:type="spellStart"/>
      <w:r w:rsidR="00BC6581" w:rsidRPr="006E25A3">
        <w:rPr>
          <w:rFonts w:cs="David" w:hint="cs"/>
          <w:sz w:val="22"/>
          <w:rtl/>
        </w:rPr>
        <w:t>בלוה"ז</w:t>
      </w:r>
      <w:proofErr w:type="spellEnd"/>
      <w:r w:rsidR="00BC6581" w:rsidRPr="006E25A3">
        <w:rPr>
          <w:rFonts w:cs="David" w:hint="cs"/>
          <w:sz w:val="22"/>
          <w:rtl/>
        </w:rPr>
        <w:t xml:space="preserve"> הנתונים</w:t>
      </w:r>
    </w:p>
    <w:p w:rsidR="00851098" w:rsidRPr="006E25A3" w:rsidRDefault="00851098" w:rsidP="00851098">
      <w:pPr>
        <w:spacing w:line="360" w:lineRule="auto"/>
        <w:ind w:left="-101"/>
        <w:rPr>
          <w:rFonts w:cs="David"/>
          <w:sz w:val="22"/>
          <w:rtl/>
        </w:rPr>
      </w:pPr>
    </w:p>
    <w:p w:rsidR="00851098" w:rsidRPr="006E25A3" w:rsidRDefault="00851098" w:rsidP="00851098">
      <w:pPr>
        <w:spacing w:line="360" w:lineRule="auto"/>
        <w:ind w:left="-101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>המשרד שומר את זכותו להאריך את ההתקשרות למשך שנתיים נוספות (שנה אחת בכל אחת מן ההארכות)  וכן להרחיב את ההתקשרות בהיקפים דומים.</w:t>
      </w:r>
    </w:p>
    <w:p w:rsidR="00851098" w:rsidRPr="006E25A3" w:rsidRDefault="00851098" w:rsidP="00851098">
      <w:pPr>
        <w:spacing w:line="360" w:lineRule="auto"/>
        <w:ind w:left="-101"/>
        <w:rPr>
          <w:rFonts w:cs="David"/>
          <w:sz w:val="22"/>
          <w:rtl/>
        </w:rPr>
      </w:pPr>
    </w:p>
    <w:p w:rsidR="00851098" w:rsidRPr="00735833" w:rsidRDefault="00851098" w:rsidP="00851098">
      <w:pPr>
        <w:spacing w:line="360" w:lineRule="auto"/>
        <w:ind w:left="-101"/>
        <w:rPr>
          <w:rFonts w:cs="David"/>
          <w:szCs w:val="24"/>
          <w:rtl/>
        </w:rPr>
      </w:pPr>
      <w:r w:rsidRPr="006E25A3">
        <w:rPr>
          <w:rFonts w:cs="David" w:hint="cs"/>
          <w:sz w:val="22"/>
          <w:rtl/>
        </w:rPr>
        <w:t xml:space="preserve">ככל שלא תהיינה השגות, המשרד יפעל לביצוע ההתקשרות כאמור לעיל. </w:t>
      </w:r>
    </w:p>
    <w:p w:rsidR="009F688B" w:rsidRDefault="0011543E" w:rsidP="008153D9">
      <w:pPr>
        <w:rPr>
          <w:rtl/>
        </w:rPr>
      </w:pPr>
      <w:bookmarkStart w:id="0" w:name="_GoBack"/>
      <w:bookmarkEnd w:id="0"/>
    </w:p>
    <w:sectPr w:rsidR="009F688B" w:rsidSect="00054E22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43E" w:rsidRDefault="0011543E" w:rsidP="003D6CF2">
      <w:r>
        <w:separator/>
      </w:r>
    </w:p>
  </w:endnote>
  <w:endnote w:type="continuationSeparator" w:id="0">
    <w:p w:rsidR="0011543E" w:rsidRDefault="0011543E" w:rsidP="003D6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CF2" w:rsidRDefault="003D6CF2">
    <w:pPr>
      <w:pStyle w:val="a5"/>
      <w:pBdr>
        <w:bottom w:val="single" w:sz="12" w:space="1" w:color="auto"/>
      </w:pBdr>
      <w:rPr>
        <w:rtl/>
      </w:rPr>
    </w:pPr>
  </w:p>
  <w:p w:rsidR="003D6CF2" w:rsidRDefault="003D6CF2" w:rsidP="003D6CF2">
    <w:pPr>
      <w:pStyle w:val="a5"/>
      <w:jc w:val="center"/>
      <w:rPr>
        <w:szCs w:val="24"/>
        <w:rtl/>
      </w:rPr>
    </w:pPr>
    <w:r w:rsidRPr="003D6CF2">
      <w:rPr>
        <w:rFonts w:hint="cs"/>
        <w:szCs w:val="24"/>
        <w:rtl/>
      </w:rPr>
      <w:t>ירושלים 91911, טל' 02-5604028, פקס 02-5604036</w:t>
    </w:r>
  </w:p>
  <w:p w:rsidR="003D6CF2" w:rsidRPr="003D6CF2" w:rsidRDefault="003D6CF2" w:rsidP="003D6CF2">
    <w:pPr>
      <w:pStyle w:val="a5"/>
      <w:rPr>
        <w:szCs w:val="24"/>
      </w:rPr>
    </w:pPr>
    <w:r>
      <w:rPr>
        <w:szCs w:val="24"/>
        <w:rtl/>
      </w:rPr>
      <w:fldChar w:fldCharType="begin"/>
    </w:r>
    <w:r>
      <w:rPr>
        <w:szCs w:val="24"/>
        <w:rtl/>
      </w:rPr>
      <w:instrText xml:space="preserve"> </w:instrText>
    </w:r>
    <w:r>
      <w:rPr>
        <w:rFonts w:hint="cs"/>
        <w:szCs w:val="24"/>
      </w:rPr>
      <w:instrText>FILENAME   \* MERGEFORMAT</w:instrText>
    </w:r>
    <w:r>
      <w:rPr>
        <w:szCs w:val="24"/>
        <w:rtl/>
      </w:rPr>
      <w:instrText xml:space="preserve"> </w:instrText>
    </w:r>
    <w:r>
      <w:rPr>
        <w:szCs w:val="24"/>
        <w:rtl/>
      </w:rPr>
      <w:fldChar w:fldCharType="separate"/>
    </w:r>
    <w:r w:rsidR="00CA140A">
      <w:rPr>
        <w:noProof/>
        <w:szCs w:val="24"/>
        <w:rtl/>
      </w:rPr>
      <w:t>14131</w:t>
    </w:r>
    <w:r>
      <w:rPr>
        <w:szCs w:val="24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43E" w:rsidRDefault="0011543E" w:rsidP="003D6CF2">
      <w:r>
        <w:separator/>
      </w:r>
    </w:p>
  </w:footnote>
  <w:footnote w:type="continuationSeparator" w:id="0">
    <w:p w:rsidR="0011543E" w:rsidRDefault="0011543E" w:rsidP="003D6C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6F90E66"/>
    <w:multiLevelType w:val="hybridMultilevel"/>
    <w:tmpl w:val="3F980BB4"/>
    <w:lvl w:ilvl="0" w:tplc="04090001">
      <w:start w:val="1"/>
      <w:numFmt w:val="bullet"/>
      <w:lvlText w:val=""/>
      <w:lvlJc w:val="left"/>
      <w:pPr>
        <w:ind w:left="6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7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098"/>
    <w:rsid w:val="00034F3A"/>
    <w:rsid w:val="00054E22"/>
    <w:rsid w:val="0011543E"/>
    <w:rsid w:val="00186B72"/>
    <w:rsid w:val="002C5BD7"/>
    <w:rsid w:val="00392D5B"/>
    <w:rsid w:val="003D6CF2"/>
    <w:rsid w:val="0045480D"/>
    <w:rsid w:val="004903C0"/>
    <w:rsid w:val="00506EDC"/>
    <w:rsid w:val="006456B6"/>
    <w:rsid w:val="006E25A3"/>
    <w:rsid w:val="00750E97"/>
    <w:rsid w:val="0080091C"/>
    <w:rsid w:val="008153D9"/>
    <w:rsid w:val="00851098"/>
    <w:rsid w:val="00970B31"/>
    <w:rsid w:val="00A1465E"/>
    <w:rsid w:val="00AA0C64"/>
    <w:rsid w:val="00B975D5"/>
    <w:rsid w:val="00BC6581"/>
    <w:rsid w:val="00C12D31"/>
    <w:rsid w:val="00CA140A"/>
    <w:rsid w:val="00D92AFC"/>
    <w:rsid w:val="00E83515"/>
    <w:rsid w:val="00EB5384"/>
    <w:rsid w:val="00F841AA"/>
    <w:rsid w:val="00FD610B"/>
    <w:rsid w:val="00FF3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098"/>
    <w:pPr>
      <w:bidi/>
      <w:jc w:val="left"/>
    </w:pPr>
    <w:rPr>
      <w:rFonts w:ascii="Times New Roman" w:eastAsia="Times New Roman" w:hAnsi="Times New Roman" w:cs="Arial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3D6CF2"/>
  </w:style>
  <w:style w:type="paragraph" w:styleId="a5">
    <w:name w:val="footer"/>
    <w:basedOn w:val="a"/>
    <w:link w:val="a6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D6CF2"/>
  </w:style>
  <w:style w:type="paragraph" w:styleId="a7">
    <w:name w:val="Balloon Text"/>
    <w:basedOn w:val="a"/>
    <w:link w:val="a8"/>
    <w:uiPriority w:val="99"/>
    <w:semiHidden/>
    <w:unhideWhenUsed/>
    <w:rsid w:val="003D6CF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D6C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098"/>
    <w:pPr>
      <w:bidi/>
      <w:jc w:val="left"/>
    </w:pPr>
    <w:rPr>
      <w:rFonts w:ascii="Times New Roman" w:eastAsia="Times New Roman" w:hAnsi="Times New Roman" w:cs="Arial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3D6CF2"/>
  </w:style>
  <w:style w:type="paragraph" w:styleId="a5">
    <w:name w:val="footer"/>
    <w:basedOn w:val="a"/>
    <w:link w:val="a6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D6CF2"/>
  </w:style>
  <w:style w:type="paragraph" w:styleId="a7">
    <w:name w:val="Balloon Text"/>
    <w:basedOn w:val="a"/>
    <w:link w:val="a8"/>
    <w:uiPriority w:val="99"/>
    <w:semiHidden/>
    <w:unhideWhenUsed/>
    <w:rsid w:val="003D6CF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D6C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nu1079\AppData\Roaming\Microsoft\Templates\&#1488;&#1490;&#1507;%20&#1497;&#1497;&#1513;&#1493;&#1502;&#1497;%20&#1495;&#1493;&#151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אגף יישומי חוק</Template>
  <TotalTime>1</TotalTime>
  <Pages>1</Pages>
  <Words>342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מאיר</dc:creator>
  <cp:lastModifiedBy>דנה מידן</cp:lastModifiedBy>
  <cp:revision>2</cp:revision>
  <cp:lastPrinted>2014-08-19T13:06:00Z</cp:lastPrinted>
  <dcterms:created xsi:type="dcterms:W3CDTF">2014-08-20T06:08:00Z</dcterms:created>
  <dcterms:modified xsi:type="dcterms:W3CDTF">2014-08-20T06:08:00Z</dcterms:modified>
</cp:coreProperties>
</file>